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36"/>
        <w:gridCol w:w="3606"/>
        <w:gridCol w:w="4131"/>
      </w:tblGrid>
      <w:tr w:rsidR="003A1945" w:rsidTr="00F17241">
        <w:tc>
          <w:tcPr>
            <w:tcW w:w="3005" w:type="dxa"/>
          </w:tcPr>
          <w:p w:rsidR="00F17241" w:rsidRDefault="00F17241" w:rsidP="00F17241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5FB87837" wp14:editId="7F77FD7A">
                  <wp:extent cx="2354036" cy="904875"/>
                  <wp:effectExtent l="0" t="0" r="825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7569" cy="9177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05" w:type="dxa"/>
          </w:tcPr>
          <w:p w:rsidR="00F17241" w:rsidRDefault="00F17241">
            <w:r>
              <w:rPr>
                <w:noProof/>
                <w:lang w:eastAsia="en-GB"/>
              </w:rPr>
              <w:drawing>
                <wp:inline distT="0" distB="0" distL="0" distR="0" wp14:anchorId="5BE22640" wp14:editId="3D1975D4">
                  <wp:extent cx="1885950" cy="118110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5950" cy="1181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06" w:type="dxa"/>
          </w:tcPr>
          <w:p w:rsidR="00F17241" w:rsidRDefault="00F17241">
            <w:r>
              <w:rPr>
                <w:noProof/>
                <w:lang w:eastAsia="en-GB"/>
              </w:rPr>
              <w:drawing>
                <wp:inline distT="0" distB="0" distL="0" distR="0" wp14:anchorId="33E803DB" wp14:editId="6ED23CFF">
                  <wp:extent cx="1857375" cy="1219200"/>
                  <wp:effectExtent l="0" t="0" r="9525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7375" cy="121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1945" w:rsidTr="00F17241">
        <w:tc>
          <w:tcPr>
            <w:tcW w:w="3005" w:type="dxa"/>
          </w:tcPr>
          <w:p w:rsidR="00F17241" w:rsidRDefault="00F17241">
            <w:r>
              <w:rPr>
                <w:noProof/>
                <w:lang w:eastAsia="en-GB"/>
              </w:rPr>
              <w:drawing>
                <wp:inline distT="0" distB="0" distL="0" distR="0" wp14:anchorId="02E393E7" wp14:editId="788E80F6">
                  <wp:extent cx="1095375" cy="1295400"/>
                  <wp:effectExtent l="0" t="0" r="9525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5375" cy="129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05" w:type="dxa"/>
          </w:tcPr>
          <w:p w:rsidR="00F17241" w:rsidRDefault="00F17241">
            <w:r>
              <w:rPr>
                <w:noProof/>
                <w:lang w:eastAsia="en-GB"/>
              </w:rPr>
              <w:drawing>
                <wp:inline distT="0" distB="0" distL="0" distR="0" wp14:anchorId="713562EB" wp14:editId="54559DC2">
                  <wp:extent cx="2124075" cy="1266825"/>
                  <wp:effectExtent l="0" t="0" r="9525" b="952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24075" cy="1266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06" w:type="dxa"/>
          </w:tcPr>
          <w:p w:rsidR="00F17241" w:rsidRDefault="00F17241">
            <w:r>
              <w:rPr>
                <w:noProof/>
                <w:lang w:eastAsia="en-GB"/>
              </w:rPr>
              <w:drawing>
                <wp:inline distT="0" distB="0" distL="0" distR="0" wp14:anchorId="3765749D" wp14:editId="1815B2D6">
                  <wp:extent cx="1781175" cy="1162050"/>
                  <wp:effectExtent l="0" t="0" r="9525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81175" cy="1162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1945" w:rsidTr="00F17241">
        <w:tc>
          <w:tcPr>
            <w:tcW w:w="3005" w:type="dxa"/>
          </w:tcPr>
          <w:p w:rsidR="00F17241" w:rsidRDefault="00F17241" w:rsidP="00F17241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44D94EF2" wp14:editId="7AD0E1EC">
                  <wp:extent cx="952500" cy="1266825"/>
                  <wp:effectExtent l="0" t="0" r="0" b="9525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2500" cy="1266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05" w:type="dxa"/>
          </w:tcPr>
          <w:p w:rsidR="00F17241" w:rsidRDefault="00F17241">
            <w:r>
              <w:rPr>
                <w:noProof/>
                <w:lang w:eastAsia="en-GB"/>
              </w:rPr>
              <w:drawing>
                <wp:inline distT="0" distB="0" distL="0" distR="0" wp14:anchorId="3D88B5BF" wp14:editId="688CA654">
                  <wp:extent cx="1295400" cy="1257300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5400" cy="1257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06" w:type="dxa"/>
          </w:tcPr>
          <w:p w:rsidR="00F17241" w:rsidRDefault="00F17241"/>
          <w:p w:rsidR="00F17241" w:rsidRPr="00F17241" w:rsidRDefault="00F17241" w:rsidP="00F17241">
            <w:r>
              <w:rPr>
                <w:noProof/>
                <w:lang w:eastAsia="en-GB"/>
              </w:rPr>
              <w:drawing>
                <wp:inline distT="0" distB="0" distL="0" distR="0" wp14:anchorId="3F49E96D" wp14:editId="79713E65">
                  <wp:extent cx="1343025" cy="1209675"/>
                  <wp:effectExtent l="0" t="0" r="9525" b="952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3025" cy="1209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1945" w:rsidTr="00F17241">
        <w:tc>
          <w:tcPr>
            <w:tcW w:w="3005" w:type="dxa"/>
          </w:tcPr>
          <w:p w:rsidR="00F17241" w:rsidRDefault="006B48F3">
            <w:r>
              <w:rPr>
                <w:noProof/>
                <w:lang w:eastAsia="en-GB"/>
              </w:rPr>
              <w:drawing>
                <wp:inline distT="0" distB="0" distL="0" distR="0" wp14:anchorId="01C9A835" wp14:editId="02F7CAB5">
                  <wp:extent cx="2171700" cy="1190625"/>
                  <wp:effectExtent l="0" t="0" r="0" b="9525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1700" cy="1190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05" w:type="dxa"/>
          </w:tcPr>
          <w:p w:rsidR="00F17241" w:rsidRDefault="006B48F3">
            <w:r>
              <w:rPr>
                <w:noProof/>
                <w:lang w:eastAsia="en-GB"/>
              </w:rPr>
              <w:drawing>
                <wp:inline distT="0" distB="0" distL="0" distR="0" wp14:anchorId="4BC07ED7" wp14:editId="46BB4F74">
                  <wp:extent cx="2152650" cy="1133475"/>
                  <wp:effectExtent l="0" t="0" r="0" b="9525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2650" cy="1133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06" w:type="dxa"/>
          </w:tcPr>
          <w:p w:rsidR="00F17241" w:rsidRDefault="006B48F3">
            <w:r>
              <w:rPr>
                <w:noProof/>
                <w:lang w:eastAsia="en-GB"/>
              </w:rPr>
              <w:drawing>
                <wp:inline distT="0" distB="0" distL="0" distR="0" wp14:anchorId="3B47E70A" wp14:editId="57772172">
                  <wp:extent cx="2486025" cy="1017900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3735" cy="10292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1945" w:rsidTr="00F17241">
        <w:tc>
          <w:tcPr>
            <w:tcW w:w="3005" w:type="dxa"/>
          </w:tcPr>
          <w:p w:rsidR="00F17241" w:rsidRDefault="003A1945"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7EFCC41B" wp14:editId="2B71FFB2">
                  <wp:extent cx="1562100" cy="1076325"/>
                  <wp:effectExtent l="0" t="0" r="0" b="9525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2100" cy="1076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05" w:type="dxa"/>
          </w:tcPr>
          <w:p w:rsidR="00F17241" w:rsidRDefault="003A1945">
            <w:r>
              <w:rPr>
                <w:noProof/>
                <w:lang w:eastAsia="en-GB"/>
              </w:rPr>
              <w:drawing>
                <wp:inline distT="0" distB="0" distL="0" distR="0" wp14:anchorId="7C2865B4" wp14:editId="3FC16E80">
                  <wp:extent cx="1762125" cy="1266825"/>
                  <wp:effectExtent l="0" t="0" r="9525" b="9525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62125" cy="1266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06" w:type="dxa"/>
          </w:tcPr>
          <w:p w:rsidR="00F17241" w:rsidRDefault="003A1945">
            <w:r>
              <w:rPr>
                <w:noProof/>
                <w:lang w:eastAsia="en-GB"/>
              </w:rPr>
              <w:drawing>
                <wp:inline distT="0" distB="0" distL="0" distR="0" wp14:anchorId="0B405F75" wp14:editId="4BF96C07">
                  <wp:extent cx="1104900" cy="1133475"/>
                  <wp:effectExtent l="0" t="0" r="0" b="9525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4900" cy="1133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1945" w:rsidTr="00F17241">
        <w:tc>
          <w:tcPr>
            <w:tcW w:w="3005" w:type="dxa"/>
          </w:tcPr>
          <w:p w:rsidR="003A1945" w:rsidRDefault="003A1945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6D52D34" wp14:editId="02E7B423">
                  <wp:extent cx="2152650" cy="1428750"/>
                  <wp:effectExtent l="0" t="0" r="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2650" cy="1428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05" w:type="dxa"/>
          </w:tcPr>
          <w:p w:rsidR="003A1945" w:rsidRDefault="003A1945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A0E308D" wp14:editId="6F45E19B">
                  <wp:extent cx="1352550" cy="1352550"/>
                  <wp:effectExtent l="0" t="0" r="0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2550" cy="1352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0" w:name="_GoBack"/>
            <w:bookmarkEnd w:id="0"/>
          </w:p>
        </w:tc>
        <w:tc>
          <w:tcPr>
            <w:tcW w:w="3006" w:type="dxa"/>
          </w:tcPr>
          <w:p w:rsidR="003A1945" w:rsidRDefault="003A1945">
            <w:pPr>
              <w:rPr>
                <w:noProof/>
                <w:lang w:eastAsia="en-GB"/>
              </w:rPr>
            </w:pPr>
          </w:p>
          <w:p w:rsidR="003A1945" w:rsidRDefault="003A1945">
            <w:pPr>
              <w:rPr>
                <w:noProof/>
                <w:lang w:eastAsia="en-GB"/>
              </w:rPr>
            </w:pPr>
          </w:p>
          <w:p w:rsidR="003A1945" w:rsidRDefault="003A1945">
            <w:pPr>
              <w:rPr>
                <w:noProof/>
                <w:lang w:eastAsia="en-GB"/>
              </w:rPr>
            </w:pPr>
          </w:p>
          <w:p w:rsidR="003A1945" w:rsidRDefault="003A1945">
            <w:pPr>
              <w:rPr>
                <w:noProof/>
                <w:lang w:eastAsia="en-GB"/>
              </w:rPr>
            </w:pPr>
          </w:p>
          <w:p w:rsidR="003A1945" w:rsidRDefault="003A1945">
            <w:pPr>
              <w:rPr>
                <w:noProof/>
                <w:lang w:eastAsia="en-GB"/>
              </w:rPr>
            </w:pPr>
          </w:p>
        </w:tc>
      </w:tr>
    </w:tbl>
    <w:p w:rsidR="00930438" w:rsidRDefault="003A1945"/>
    <w:sectPr w:rsidR="00930438" w:rsidSect="00F1724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Calibri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7241"/>
    <w:rsid w:val="003A1945"/>
    <w:rsid w:val="004C18B3"/>
    <w:rsid w:val="006B48F3"/>
    <w:rsid w:val="00D07874"/>
    <w:rsid w:val="00F172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4FF71E"/>
  <w15:chartTrackingRefBased/>
  <w15:docId w15:val="{36AFDF2A-82B5-41D7-84D0-4400D6397C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172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theme" Target="theme/theme1.xm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DEA96B-1314-4424-823C-DADB388756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BDFFD5F9</Template>
  <TotalTime>11</TotalTime>
  <Pages>2</Pages>
  <Words>7</Words>
  <Characters>40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Nicholas at Wade C of E Primary School</Company>
  <LinksUpToDate>false</LinksUpToDate>
  <CharactersWithSpaces>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Kent</dc:creator>
  <cp:keywords/>
  <dc:description/>
  <cp:lastModifiedBy>Sarah Kent</cp:lastModifiedBy>
  <cp:revision>3</cp:revision>
  <dcterms:created xsi:type="dcterms:W3CDTF">2018-11-15T15:33:00Z</dcterms:created>
  <dcterms:modified xsi:type="dcterms:W3CDTF">2018-11-15T15:44:00Z</dcterms:modified>
</cp:coreProperties>
</file>